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3450"/>
        <w:gridCol w:w="5910"/>
      </w:tblGrid>
      <w:tr w:rsidR="00F26506" w:rsidRPr="00F26506" w:rsidTr="00F26506">
        <w:tc>
          <w:tcPr>
            <w:tcW w:w="9576" w:type="dxa"/>
            <w:gridSpan w:val="2"/>
            <w:shd w:val="clear" w:color="auto" w:fill="auto"/>
          </w:tcPr>
          <w:p w:rsidR="00F26506" w:rsidRPr="00F26506" w:rsidRDefault="00F26506" w:rsidP="00F26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ATMINTINĖ STEBĖTOJUI</w:t>
            </w:r>
          </w:p>
          <w:p w:rsidR="00F26506" w:rsidRPr="00F26506" w:rsidRDefault="00F26506" w:rsidP="00F26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DALYKAS: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Matematika</w:t>
            </w:r>
            <w:proofErr w:type="spellEnd"/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DATA: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113445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07697A" w:rsidRPr="00F26506">
              <w:rPr>
                <w:rFonts w:ascii="Times New Roman" w:hAnsi="Times New Roman"/>
                <w:sz w:val="24"/>
                <w:szCs w:val="24"/>
              </w:rPr>
              <w:t xml:space="preserve"> – 03 – 27</w:t>
            </w:r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KLASĖ: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113445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klasė</w:t>
            </w:r>
            <w:bookmarkStart w:id="0" w:name="_GoBack"/>
            <w:bookmarkEnd w:id="0"/>
            <w:proofErr w:type="spellEnd"/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MOKYTOJA: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113445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Vardenis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Pavardenis</w:t>
            </w:r>
            <w:proofErr w:type="spellEnd"/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TEMA: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Laikrodis</w:t>
            </w:r>
            <w:proofErr w:type="spellEnd"/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TIKSLAS: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Susipažins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su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laikrodžių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rūšimis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bei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lai</w:t>
            </w:r>
            <w:r w:rsidR="00AA2720">
              <w:rPr>
                <w:rFonts w:ascii="Times New Roman" w:hAnsi="Times New Roman"/>
                <w:sz w:val="24"/>
                <w:szCs w:val="24"/>
              </w:rPr>
              <w:t>k</w:t>
            </w:r>
            <w:r w:rsidRPr="00F26506">
              <w:rPr>
                <w:rFonts w:ascii="Times New Roman" w:hAnsi="Times New Roman"/>
                <w:sz w:val="24"/>
                <w:szCs w:val="24"/>
              </w:rPr>
              <w:t>o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matu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valanda</w:t>
            </w:r>
            <w:proofErr w:type="spellEnd"/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UŽDAVINIAI: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Naudodamiesi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laikrodžių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modeliais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išmoks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teisingai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nustatyti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nusakyti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užrašyti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laiką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valandos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tikslumu</w:t>
            </w:r>
            <w:proofErr w:type="spellEnd"/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VEIKLA: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Mįslės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p</w:t>
            </w:r>
            <w:r w:rsidR="00AA2720">
              <w:rPr>
                <w:rFonts w:ascii="Times New Roman" w:hAnsi="Times New Roman"/>
                <w:sz w:val="24"/>
                <w:szCs w:val="24"/>
              </w:rPr>
              <w:t>raktinės</w:t>
            </w:r>
            <w:proofErr w:type="spellEnd"/>
            <w:r w:rsidR="00AA2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2720">
              <w:rPr>
                <w:rFonts w:ascii="Times New Roman" w:hAnsi="Times New Roman"/>
                <w:sz w:val="24"/>
                <w:szCs w:val="24"/>
              </w:rPr>
              <w:t>užduotys</w:t>
            </w:r>
            <w:proofErr w:type="spellEnd"/>
            <w:r w:rsidR="00AA2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2720">
              <w:rPr>
                <w:rFonts w:ascii="Times New Roman" w:hAnsi="Times New Roman"/>
                <w:sz w:val="24"/>
                <w:szCs w:val="24"/>
              </w:rPr>
              <w:t>su</w:t>
            </w:r>
            <w:proofErr w:type="spellEnd"/>
            <w:r w:rsidR="00AA2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2720">
              <w:rPr>
                <w:rFonts w:ascii="Times New Roman" w:hAnsi="Times New Roman"/>
                <w:sz w:val="24"/>
                <w:szCs w:val="24"/>
              </w:rPr>
              <w:t>laikrodžių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modeliais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žaidimas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dainelė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aiškinimas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demonstravimas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pateikčių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stebėjimas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ekrane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multimedija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INTERGRACIJA: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Lietuvių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kalba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muzika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pasaulio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pažinimas</w:t>
            </w:r>
            <w:proofErr w:type="spellEnd"/>
          </w:p>
        </w:tc>
      </w:tr>
      <w:tr w:rsidR="00F26506" w:rsidRPr="00F26506" w:rsidTr="00F26506">
        <w:tc>
          <w:tcPr>
            <w:tcW w:w="9576" w:type="dxa"/>
            <w:gridSpan w:val="2"/>
            <w:shd w:val="clear" w:color="auto" w:fill="auto"/>
          </w:tcPr>
          <w:p w:rsidR="00AA2720" w:rsidRDefault="00AA2720" w:rsidP="00F26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26506" w:rsidRDefault="00F26506" w:rsidP="00F26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PAMOKOS PLANAS</w:t>
            </w:r>
          </w:p>
          <w:p w:rsidR="00AA2720" w:rsidRPr="00F26506" w:rsidRDefault="00AA2720" w:rsidP="00F265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ŽADINIMAS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 xml:space="preserve">“Proto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mankšta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Intriga</w:t>
            </w:r>
            <w:proofErr w:type="spellEnd"/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Temos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skelbimas</w:t>
            </w:r>
            <w:proofErr w:type="spellEnd"/>
          </w:p>
        </w:tc>
      </w:tr>
      <w:tr w:rsidR="0007697A" w:rsidRPr="00F26506" w:rsidTr="00F26506"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Tikslų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uždavinių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skelbimas</w:t>
            </w:r>
            <w:proofErr w:type="spellEnd"/>
          </w:p>
        </w:tc>
      </w:tr>
      <w:tr w:rsidR="0007697A" w:rsidRPr="00F26506" w:rsidTr="00F26506">
        <w:trPr>
          <w:trHeight w:val="286"/>
        </w:trPr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PRASMĖS SUVOKIMAS</w:t>
            </w: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Stebėjimas</w:t>
            </w:r>
            <w:proofErr w:type="spellEnd"/>
          </w:p>
        </w:tc>
      </w:tr>
      <w:tr w:rsidR="0007697A" w:rsidRPr="00F26506" w:rsidTr="00F26506">
        <w:trPr>
          <w:trHeight w:val="286"/>
        </w:trPr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Demomonstravimas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7697A" w:rsidRPr="00F26506" w:rsidTr="00F26506">
        <w:trPr>
          <w:trHeight w:val="286"/>
        </w:trPr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Aiškinimas</w:t>
            </w:r>
            <w:proofErr w:type="spellEnd"/>
          </w:p>
        </w:tc>
      </w:tr>
      <w:tr w:rsidR="0007697A" w:rsidRPr="00F26506" w:rsidTr="00F26506">
        <w:trPr>
          <w:trHeight w:val="286"/>
        </w:trPr>
        <w:tc>
          <w:tcPr>
            <w:tcW w:w="3510" w:type="dxa"/>
            <w:shd w:val="clear" w:color="auto" w:fill="auto"/>
          </w:tcPr>
          <w:p w:rsidR="0007697A" w:rsidRPr="00F26506" w:rsidRDefault="0007697A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auto"/>
          </w:tcPr>
          <w:p w:rsidR="0007697A" w:rsidRPr="00F26506" w:rsidRDefault="00F26506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Užduočių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atlikimas</w:t>
            </w:r>
            <w:proofErr w:type="spellEnd"/>
            <w:r w:rsidR="00AA2720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="00AA2720">
              <w:rPr>
                <w:rFonts w:ascii="Times New Roman" w:hAnsi="Times New Roman"/>
                <w:sz w:val="24"/>
                <w:szCs w:val="24"/>
              </w:rPr>
              <w:t>programa</w:t>
            </w:r>
            <w:proofErr w:type="spellEnd"/>
            <w:r w:rsidR="00AA2720">
              <w:rPr>
                <w:rFonts w:ascii="Times New Roman" w:hAnsi="Times New Roman"/>
                <w:sz w:val="24"/>
                <w:szCs w:val="24"/>
              </w:rPr>
              <w:t xml:space="preserve"> “</w:t>
            </w:r>
            <w:proofErr w:type="spellStart"/>
            <w:r w:rsidR="00AA2720">
              <w:rPr>
                <w:rFonts w:ascii="Times New Roman" w:hAnsi="Times New Roman"/>
                <w:sz w:val="24"/>
                <w:szCs w:val="24"/>
              </w:rPr>
              <w:t>Pasakyk</w:t>
            </w:r>
            <w:proofErr w:type="spellEnd"/>
            <w:r w:rsidR="00AA272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A2720">
              <w:rPr>
                <w:rFonts w:ascii="Times New Roman" w:hAnsi="Times New Roman"/>
                <w:sz w:val="24"/>
                <w:szCs w:val="24"/>
              </w:rPr>
              <w:t>kiek</w:t>
            </w:r>
            <w:proofErr w:type="spellEnd"/>
            <w:r w:rsidR="00AA27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A2720">
              <w:rPr>
                <w:rFonts w:ascii="Times New Roman" w:hAnsi="Times New Roman"/>
                <w:sz w:val="24"/>
                <w:szCs w:val="24"/>
              </w:rPr>
              <w:t>laiko</w:t>
            </w:r>
            <w:proofErr w:type="spellEnd"/>
            <w:r w:rsidR="00AA2720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  <w:tr w:rsidR="00F26506" w:rsidRPr="00F26506" w:rsidTr="00F26506">
        <w:trPr>
          <w:trHeight w:val="286"/>
        </w:trPr>
        <w:tc>
          <w:tcPr>
            <w:tcW w:w="3510" w:type="dxa"/>
            <w:shd w:val="clear" w:color="auto" w:fill="auto"/>
          </w:tcPr>
          <w:p w:rsidR="00F26506" w:rsidRPr="00F26506" w:rsidRDefault="00F26506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506">
              <w:rPr>
                <w:rFonts w:ascii="Times New Roman" w:hAnsi="Times New Roman"/>
                <w:sz w:val="24"/>
                <w:szCs w:val="24"/>
              </w:rPr>
              <w:t>APMĄSTYMAS</w:t>
            </w:r>
          </w:p>
        </w:tc>
        <w:tc>
          <w:tcPr>
            <w:tcW w:w="6066" w:type="dxa"/>
            <w:shd w:val="clear" w:color="auto" w:fill="auto"/>
          </w:tcPr>
          <w:p w:rsidR="00F26506" w:rsidRPr="00F26506" w:rsidRDefault="00F26506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Apibendrinimas</w:t>
            </w:r>
            <w:proofErr w:type="spellEnd"/>
          </w:p>
        </w:tc>
      </w:tr>
      <w:tr w:rsidR="00F26506" w:rsidRPr="00F26506" w:rsidTr="00F26506">
        <w:trPr>
          <w:trHeight w:val="286"/>
        </w:trPr>
        <w:tc>
          <w:tcPr>
            <w:tcW w:w="3510" w:type="dxa"/>
            <w:shd w:val="clear" w:color="auto" w:fill="auto"/>
          </w:tcPr>
          <w:p w:rsidR="00F26506" w:rsidRPr="00F26506" w:rsidRDefault="00F26506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auto"/>
          </w:tcPr>
          <w:p w:rsidR="00F26506" w:rsidRPr="00F26506" w:rsidRDefault="00F26506" w:rsidP="00F265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Vertinimas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mokinių</w:t>
            </w:r>
            <w:proofErr w:type="spellEnd"/>
            <w:r w:rsidRPr="00F265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6506">
              <w:rPr>
                <w:rFonts w:ascii="Times New Roman" w:hAnsi="Times New Roman"/>
                <w:sz w:val="24"/>
                <w:szCs w:val="24"/>
              </w:rPr>
              <w:t>mokytojos</w:t>
            </w:r>
            <w:proofErr w:type="spellEnd"/>
          </w:p>
        </w:tc>
      </w:tr>
    </w:tbl>
    <w:p w:rsidR="0007697A" w:rsidRPr="0007697A" w:rsidRDefault="0007697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07697A" w:rsidRPr="000769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45"/>
    <w:rsid w:val="0007697A"/>
    <w:rsid w:val="00113445"/>
    <w:rsid w:val="002A0F2F"/>
    <w:rsid w:val="00AA2720"/>
    <w:rsid w:val="00F2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67EB3"/>
  <w15:chartTrackingRefBased/>
  <w15:docId w15:val="{EEEC6ED8-AA1B-4498-9256-7DD2EF78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769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
<Relationships xmlns="http://schemas.openxmlformats.org/package/2006/relationships"><Relationship Id="rId1" Type="http://schemas.openxmlformats.org/officeDocument/2006/relationships/attachedTemplate" Target="about:blank" TargetMode="External"/></Relationships>
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ATMINTINĖ STEB</Template>
  <TotalTime>2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</dc:creator>
  <cp:keywords/>
  <cp:lastModifiedBy>Leonora</cp:lastModifiedBy>
  <cp:revision>2</cp:revision>
  <dcterms:created xsi:type="dcterms:W3CDTF">2019-09-16T15:32:00Z</dcterms:created>
  <dcterms:modified xsi:type="dcterms:W3CDTF">2019-09-16T15:34:00Z</dcterms:modified>
</cp:coreProperties>
</file>